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rutenett"/>
        <w:tblW w:w="8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8"/>
        <w:gridCol w:w="4287"/>
        <w:gridCol w:w="592"/>
        <w:gridCol w:w="929"/>
        <w:gridCol w:w="1568"/>
      </w:tblGrid>
      <w:tr w:rsidR="004D3506" w14:paraId="5F06146E" w14:textId="77777777">
        <w:tc>
          <w:tcPr>
            <w:tcW w:w="5705" w:type="dxa"/>
            <w:gridSpan w:val="2"/>
          </w:tcPr>
          <w:bookmarkStart w:id="0" w:name="_GoBack"/>
          <w:bookmarkEnd w:id="0"/>
          <w:p w14:paraId="5E2C27B0" w14:textId="77777777" w:rsidR="00FD1DB2" w:rsidRDefault="00430C46" w:rsidP="004D3506">
            <w:pPr>
              <w:tabs>
                <w:tab w:val="left" w:pos="8789"/>
              </w:tabs>
              <w:spacing w:line="280" w:lineRule="atLeast"/>
              <w:ind w:left="113"/>
            </w:pPr>
            <w:r>
              <w:fldChar w:fldCharType="begin"/>
            </w:r>
            <w:r w:rsidR="001D5653">
              <w:instrText xml:space="preserve"> MACROBUTTON  NoMacro [Klikk her og skriv inn navn på firma eller person brevet skal til] </w:instrText>
            </w:r>
            <w:r>
              <w:fldChar w:fldCharType="end"/>
            </w:r>
          </w:p>
          <w:p w14:paraId="5EFB6646" w14:textId="77777777" w:rsidR="00FD1DB2" w:rsidRDefault="00430C46" w:rsidP="004D3506">
            <w:pPr>
              <w:tabs>
                <w:tab w:val="left" w:pos="8789"/>
              </w:tabs>
              <w:spacing w:line="280" w:lineRule="atLeast"/>
              <w:ind w:left="113"/>
            </w:pPr>
            <w:r>
              <w:fldChar w:fldCharType="begin"/>
            </w:r>
            <w:r w:rsidR="00965A10">
              <w:instrText xml:space="preserve"> MACROBUTTON  NoMacro [Klikk her og skriv inn navn på attn-person eller fjern linjen] </w:instrText>
            </w:r>
            <w:r>
              <w:fldChar w:fldCharType="end"/>
            </w:r>
            <w:r w:rsidR="001D5653">
              <w:t xml:space="preserve"> </w:t>
            </w:r>
          </w:p>
          <w:p w14:paraId="6D8F7560" w14:textId="77777777" w:rsidR="00FD1DB2" w:rsidRDefault="00430C46" w:rsidP="004D3506">
            <w:pPr>
              <w:tabs>
                <w:tab w:val="left" w:pos="8789"/>
              </w:tabs>
              <w:spacing w:line="280" w:lineRule="atLeast"/>
              <w:ind w:left="113"/>
            </w:pPr>
            <w:r>
              <w:fldChar w:fldCharType="begin"/>
            </w:r>
            <w:r w:rsidR="0086066C">
              <w:instrText xml:space="preserve"> MACROBUTTON  NoMacro [Klikk her og skriv inn postadresse eller gateadresse] </w:instrText>
            </w:r>
            <w:r>
              <w:fldChar w:fldCharType="end"/>
            </w:r>
            <w:r w:rsidR="001D5653">
              <w:t xml:space="preserve"> </w:t>
            </w:r>
          </w:p>
          <w:p w14:paraId="3396DDEF" w14:textId="77777777" w:rsidR="004D3506" w:rsidRPr="00ED2F9F" w:rsidRDefault="00430C46" w:rsidP="004D3506">
            <w:pPr>
              <w:tabs>
                <w:tab w:val="left" w:pos="8789"/>
              </w:tabs>
              <w:spacing w:line="280" w:lineRule="atLeast"/>
              <w:ind w:left="113"/>
            </w:pPr>
            <w:r>
              <w:fldChar w:fldCharType="begin"/>
            </w:r>
            <w:r w:rsidR="0086066C">
              <w:instrText xml:space="preserve"> MACROBUTTON  NoMacro [Klikk her og skriv inn Postnummer og Poststed] </w:instrText>
            </w:r>
            <w:r>
              <w:fldChar w:fldCharType="end"/>
            </w:r>
            <w:r w:rsidR="001D5653">
              <w:t xml:space="preserve"> </w:t>
            </w:r>
          </w:p>
          <w:p w14:paraId="3DCCEF9E" w14:textId="77777777" w:rsidR="004D3506" w:rsidRDefault="004D3506" w:rsidP="004D3506">
            <w:pPr>
              <w:tabs>
                <w:tab w:val="left" w:pos="8789"/>
              </w:tabs>
              <w:spacing w:line="280" w:lineRule="atLeast"/>
              <w:ind w:left="113"/>
            </w:pPr>
          </w:p>
          <w:p w14:paraId="7A115969" w14:textId="77777777" w:rsidR="004D3506" w:rsidRDefault="004D3506" w:rsidP="004D3506">
            <w:pPr>
              <w:tabs>
                <w:tab w:val="left" w:pos="8789"/>
              </w:tabs>
              <w:spacing w:line="280" w:lineRule="atLeast"/>
              <w:ind w:left="113"/>
            </w:pPr>
          </w:p>
          <w:p w14:paraId="06A00942" w14:textId="77777777" w:rsidR="004D3506" w:rsidRDefault="004D3506" w:rsidP="004D3506">
            <w:pPr>
              <w:tabs>
                <w:tab w:val="left" w:pos="8789"/>
              </w:tabs>
              <w:spacing w:line="280" w:lineRule="atLeast"/>
              <w:ind w:left="113"/>
            </w:pPr>
          </w:p>
        </w:tc>
        <w:tc>
          <w:tcPr>
            <w:tcW w:w="3089" w:type="dxa"/>
            <w:gridSpan w:val="3"/>
          </w:tcPr>
          <w:p w14:paraId="448FE30C" w14:textId="77777777" w:rsidR="004D3506" w:rsidRDefault="004D3506" w:rsidP="004D3506">
            <w:pPr>
              <w:tabs>
                <w:tab w:val="left" w:pos="8789"/>
              </w:tabs>
              <w:spacing w:line="280" w:lineRule="atLeast"/>
              <w:ind w:left="113"/>
            </w:pPr>
          </w:p>
        </w:tc>
      </w:tr>
      <w:tr w:rsidR="004D3506" w14:paraId="03BFEFBE" w14:textId="77777777">
        <w:tc>
          <w:tcPr>
            <w:tcW w:w="1418" w:type="dxa"/>
            <w:tcMar>
              <w:left w:w="0" w:type="dxa"/>
              <w:right w:w="0" w:type="dxa"/>
            </w:tcMar>
          </w:tcPr>
          <w:p w14:paraId="074AAE56" w14:textId="77777777" w:rsidR="004D3506" w:rsidRDefault="004D3506" w:rsidP="004D3506">
            <w:pPr>
              <w:tabs>
                <w:tab w:val="left" w:pos="8789"/>
              </w:tabs>
              <w:spacing w:line="280" w:lineRule="atLeast"/>
              <w:ind w:left="113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Vår saksbehandler:</w:t>
            </w:r>
          </w:p>
          <w:p w14:paraId="570EBBB5" w14:textId="77777777" w:rsidR="004D3506" w:rsidRPr="001143C6" w:rsidRDefault="004D3506" w:rsidP="004D3506">
            <w:pPr>
              <w:tabs>
                <w:tab w:val="left" w:pos="8789"/>
              </w:tabs>
              <w:spacing w:line="280" w:lineRule="atLeast"/>
              <w:ind w:left="113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Vår ref: </w:t>
            </w:r>
          </w:p>
        </w:tc>
        <w:tc>
          <w:tcPr>
            <w:tcW w:w="4287" w:type="dxa"/>
          </w:tcPr>
          <w:p w14:paraId="6B43FDDF" w14:textId="77777777" w:rsidR="004D3506" w:rsidRPr="00ED2F9F" w:rsidRDefault="00534B9D" w:rsidP="004D3506">
            <w:pPr>
              <w:tabs>
                <w:tab w:val="left" w:pos="8789"/>
              </w:tabs>
              <w:spacing w:line="280" w:lineRule="atLeast"/>
              <w:ind w:left="113"/>
            </w:pPr>
            <w:bookmarkStart w:id="1" w:name="ARKIVREF"/>
            <w:r>
              <w:t>Saksbehandlers navn</w:t>
            </w:r>
          </w:p>
          <w:bookmarkEnd w:id="1"/>
          <w:p w14:paraId="2A6F3C2A" w14:textId="77777777" w:rsidR="004D3506" w:rsidRPr="001143C6" w:rsidRDefault="004D3506" w:rsidP="004D3506">
            <w:pPr>
              <w:tabs>
                <w:tab w:val="left" w:pos="8789"/>
              </w:tabs>
              <w:spacing w:line="280" w:lineRule="atLeast"/>
              <w:ind w:left="113"/>
            </w:pPr>
          </w:p>
        </w:tc>
        <w:tc>
          <w:tcPr>
            <w:tcW w:w="592" w:type="dxa"/>
          </w:tcPr>
          <w:p w14:paraId="0863DD52" w14:textId="77777777" w:rsidR="004D3506" w:rsidRDefault="004D3506" w:rsidP="004D3506">
            <w:pPr>
              <w:tabs>
                <w:tab w:val="left" w:pos="8789"/>
              </w:tabs>
              <w:spacing w:line="280" w:lineRule="atLeast"/>
              <w:ind w:left="113"/>
            </w:pPr>
          </w:p>
        </w:tc>
        <w:tc>
          <w:tcPr>
            <w:tcW w:w="929" w:type="dxa"/>
          </w:tcPr>
          <w:p w14:paraId="7A2E3FE5" w14:textId="77777777" w:rsidR="004D3506" w:rsidRDefault="004D3506" w:rsidP="004D3506">
            <w:pPr>
              <w:tabs>
                <w:tab w:val="left" w:pos="8789"/>
              </w:tabs>
              <w:spacing w:line="280" w:lineRule="atLeast"/>
              <w:ind w:left="11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Vår dato:</w:t>
            </w:r>
          </w:p>
          <w:p w14:paraId="5B561B5E" w14:textId="77777777" w:rsidR="004D3506" w:rsidRDefault="004D3506" w:rsidP="004D3506">
            <w:pPr>
              <w:tabs>
                <w:tab w:val="left" w:pos="8789"/>
              </w:tabs>
              <w:spacing w:line="280" w:lineRule="atLeast"/>
              <w:ind w:left="11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Deres ref.:</w:t>
            </w:r>
          </w:p>
          <w:p w14:paraId="1164C3A3" w14:textId="77777777" w:rsidR="004D3506" w:rsidRPr="00105DF7" w:rsidRDefault="004D3506" w:rsidP="004D3506">
            <w:pPr>
              <w:tabs>
                <w:tab w:val="left" w:pos="8789"/>
              </w:tabs>
              <w:spacing w:line="280" w:lineRule="atLeast"/>
              <w:ind w:left="11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Medlemsnr.:</w:t>
            </w:r>
          </w:p>
        </w:tc>
        <w:tc>
          <w:tcPr>
            <w:tcW w:w="1568" w:type="dxa"/>
          </w:tcPr>
          <w:p w14:paraId="61B1F990" w14:textId="77777777" w:rsidR="004D3506" w:rsidRDefault="004D3506" w:rsidP="003312F4">
            <w:pPr>
              <w:tabs>
                <w:tab w:val="left" w:pos="8789"/>
              </w:tabs>
              <w:spacing w:line="280" w:lineRule="atLeast"/>
            </w:pPr>
          </w:p>
        </w:tc>
      </w:tr>
    </w:tbl>
    <w:p w14:paraId="755D0B1C" w14:textId="77777777" w:rsidR="004D3506" w:rsidRDefault="004D3506" w:rsidP="004D3506">
      <w:pPr>
        <w:tabs>
          <w:tab w:val="left" w:pos="8789"/>
        </w:tabs>
        <w:spacing w:line="280" w:lineRule="atLeast"/>
        <w:ind w:left="113"/>
      </w:pPr>
    </w:p>
    <w:p w14:paraId="0D802F21" w14:textId="77777777" w:rsidR="00534B9D" w:rsidRDefault="00534B9D" w:rsidP="004D3506">
      <w:pPr>
        <w:tabs>
          <w:tab w:val="left" w:pos="8789"/>
        </w:tabs>
        <w:spacing w:line="280" w:lineRule="atLeast"/>
        <w:ind w:left="113"/>
      </w:pPr>
    </w:p>
    <w:p w14:paraId="099CC581" w14:textId="77777777" w:rsidR="00534B9D" w:rsidRDefault="00534B9D" w:rsidP="004D3506">
      <w:pPr>
        <w:tabs>
          <w:tab w:val="left" w:pos="8789"/>
        </w:tabs>
        <w:spacing w:line="280" w:lineRule="atLeast"/>
        <w:ind w:left="113"/>
      </w:pPr>
    </w:p>
    <w:p w14:paraId="5E51A866" w14:textId="77777777" w:rsidR="003312F4" w:rsidRDefault="003312F4" w:rsidP="003312F4">
      <w:pPr>
        <w:tabs>
          <w:tab w:val="left" w:pos="8789"/>
        </w:tabs>
        <w:spacing w:line="280" w:lineRule="atLeast"/>
        <w:ind w:left="113"/>
        <w:rPr>
          <w:b/>
        </w:rPr>
      </w:pPr>
      <w:r>
        <w:rPr>
          <w:b/>
        </w:rPr>
        <w:t>KRAV OM INFORMASJON</w:t>
      </w:r>
    </w:p>
    <w:p w14:paraId="7DB63648" w14:textId="77777777" w:rsidR="003312F4" w:rsidRPr="0044310F" w:rsidRDefault="003312F4" w:rsidP="003312F4">
      <w:pPr>
        <w:tabs>
          <w:tab w:val="left" w:pos="8789"/>
        </w:tabs>
        <w:spacing w:line="280" w:lineRule="atLeast"/>
        <w:ind w:left="113"/>
        <w:rPr>
          <w:b/>
        </w:rPr>
      </w:pPr>
    </w:p>
    <w:p w14:paraId="524D5134" w14:textId="77777777" w:rsidR="003312F4" w:rsidRDefault="003312F4" w:rsidP="003312F4">
      <w:pPr>
        <w:tabs>
          <w:tab w:val="left" w:pos="8789"/>
        </w:tabs>
        <w:spacing w:line="280" w:lineRule="atLeast"/>
        <w:ind w:left="113"/>
      </w:pPr>
      <w:r>
        <w:t>Vi har mottatt ubekreftet informasjon om mulig omstilling ved  ………………………. (virksomhet/avdeling).</w:t>
      </w:r>
    </w:p>
    <w:p w14:paraId="7B312B34" w14:textId="77777777" w:rsidR="003312F4" w:rsidRDefault="003312F4" w:rsidP="003312F4">
      <w:pPr>
        <w:tabs>
          <w:tab w:val="left" w:pos="8789"/>
        </w:tabs>
        <w:spacing w:line="280" w:lineRule="atLeast"/>
        <w:ind w:left="113"/>
      </w:pPr>
    </w:p>
    <w:p w14:paraId="285358A3" w14:textId="77777777" w:rsidR="003312F4" w:rsidRDefault="003312F4" w:rsidP="003312F4">
      <w:pPr>
        <w:tabs>
          <w:tab w:val="left" w:pos="8789"/>
        </w:tabs>
        <w:spacing w:line="280" w:lineRule="atLeast"/>
        <w:ind w:left="113"/>
      </w:pPr>
      <w:r>
        <w:t>Norsk Sykepleierforbund ber på denne bakgrunn om snarlig informasjon om eventuell forestående omstilling, og viser til hovedavtalen § ….</w:t>
      </w:r>
    </w:p>
    <w:p w14:paraId="207C2AAD" w14:textId="77777777" w:rsidR="003312F4" w:rsidRDefault="003312F4" w:rsidP="003312F4">
      <w:pPr>
        <w:tabs>
          <w:tab w:val="left" w:pos="8789"/>
        </w:tabs>
        <w:spacing w:line="280" w:lineRule="atLeast"/>
        <w:ind w:left="113"/>
      </w:pPr>
      <w:r>
        <w:t>For øvrig viser vi til arbeidsmiljøloven § 4-2 nr. 3.</w:t>
      </w:r>
    </w:p>
    <w:p w14:paraId="567DF0EF" w14:textId="77777777" w:rsidR="004D3506" w:rsidRDefault="004D3506" w:rsidP="004D3506">
      <w:pPr>
        <w:tabs>
          <w:tab w:val="left" w:pos="8789"/>
        </w:tabs>
        <w:spacing w:line="280" w:lineRule="atLeast"/>
        <w:ind w:left="113"/>
      </w:pPr>
    </w:p>
    <w:p w14:paraId="3890E29B" w14:textId="77777777" w:rsidR="003312F4" w:rsidRDefault="003312F4" w:rsidP="004D3506">
      <w:pPr>
        <w:tabs>
          <w:tab w:val="left" w:pos="8789"/>
        </w:tabs>
        <w:spacing w:line="280" w:lineRule="atLeast"/>
        <w:ind w:left="113"/>
      </w:pPr>
    </w:p>
    <w:p w14:paraId="29522FB9" w14:textId="77777777" w:rsidR="00D0798F" w:rsidRDefault="004D3506" w:rsidP="00D0798F">
      <w:pPr>
        <w:tabs>
          <w:tab w:val="left" w:pos="8789"/>
        </w:tabs>
        <w:spacing w:line="280" w:lineRule="atLeast"/>
        <w:ind w:left="113"/>
      </w:pPr>
      <w:r>
        <w:t>Med vennlig hilsen</w:t>
      </w:r>
    </w:p>
    <w:p w14:paraId="50FD96C3" w14:textId="77777777" w:rsidR="004D3506" w:rsidRDefault="004D3506" w:rsidP="004D3506">
      <w:pPr>
        <w:tabs>
          <w:tab w:val="left" w:pos="8789"/>
        </w:tabs>
        <w:spacing w:line="280" w:lineRule="atLeast"/>
        <w:ind w:left="113"/>
      </w:pPr>
    </w:p>
    <w:p w14:paraId="2B8D866A" w14:textId="77777777" w:rsidR="004D3506" w:rsidRDefault="004D3506" w:rsidP="004D3506">
      <w:pPr>
        <w:tabs>
          <w:tab w:val="left" w:pos="8789"/>
        </w:tabs>
        <w:spacing w:line="280" w:lineRule="atLeast"/>
        <w:ind w:left="113"/>
      </w:pPr>
    </w:p>
    <w:tbl>
      <w:tblPr>
        <w:tblStyle w:val="Tabellrutenett"/>
        <w:tblW w:w="59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920"/>
      </w:tblGrid>
      <w:tr w:rsidR="00534B9D" w14:paraId="5FEEF078" w14:textId="77777777">
        <w:tc>
          <w:tcPr>
            <w:tcW w:w="5920" w:type="dxa"/>
          </w:tcPr>
          <w:p w14:paraId="6F6A6699" w14:textId="77777777" w:rsidR="00534B9D" w:rsidRDefault="00534B9D" w:rsidP="004D3506">
            <w:pPr>
              <w:tabs>
                <w:tab w:val="left" w:pos="8789"/>
              </w:tabs>
              <w:spacing w:line="280" w:lineRule="atLeast"/>
              <w:ind w:left="113"/>
            </w:pPr>
            <w:r>
              <w:t>(Fornavn Etternavn)</w:t>
            </w:r>
          </w:p>
        </w:tc>
      </w:tr>
      <w:tr w:rsidR="00534B9D" w14:paraId="54CA2D33" w14:textId="77777777">
        <w:tc>
          <w:tcPr>
            <w:tcW w:w="5920" w:type="dxa"/>
          </w:tcPr>
          <w:p w14:paraId="6C8C1338" w14:textId="77777777" w:rsidR="00534B9D" w:rsidRDefault="00534B9D" w:rsidP="004D3506">
            <w:pPr>
              <w:tabs>
                <w:tab w:val="left" w:pos="8789"/>
              </w:tabs>
              <w:spacing w:line="280" w:lineRule="atLeast"/>
              <w:ind w:left="113"/>
            </w:pPr>
            <w:r>
              <w:t>(Tittel, for eksempel HTV Drammen kommune)</w:t>
            </w:r>
          </w:p>
        </w:tc>
      </w:tr>
    </w:tbl>
    <w:p w14:paraId="6B34E00E" w14:textId="77777777" w:rsidR="004D3506" w:rsidRDefault="004D3506" w:rsidP="004D3506">
      <w:pPr>
        <w:tabs>
          <w:tab w:val="left" w:pos="8789"/>
        </w:tabs>
        <w:spacing w:line="280" w:lineRule="atLeast"/>
        <w:ind w:left="113"/>
      </w:pPr>
    </w:p>
    <w:p w14:paraId="668473D1" w14:textId="77777777" w:rsidR="00534B9D" w:rsidRDefault="00534B9D" w:rsidP="004D3506">
      <w:pPr>
        <w:tabs>
          <w:tab w:val="left" w:pos="8789"/>
        </w:tabs>
        <w:spacing w:line="280" w:lineRule="atLeast"/>
        <w:ind w:left="113"/>
      </w:pPr>
    </w:p>
    <w:p w14:paraId="025C0726" w14:textId="77777777" w:rsidR="004D3506" w:rsidRDefault="004D3506" w:rsidP="004D3506">
      <w:pPr>
        <w:tabs>
          <w:tab w:val="left" w:pos="8789"/>
        </w:tabs>
        <w:spacing w:line="280" w:lineRule="atLeast"/>
        <w:ind w:left="113"/>
      </w:pPr>
    </w:p>
    <w:p w14:paraId="1F8AF7B3" w14:textId="77777777" w:rsidR="004D3506" w:rsidRPr="004F6AED" w:rsidRDefault="004D3506" w:rsidP="004D3506">
      <w:pPr>
        <w:tabs>
          <w:tab w:val="left" w:pos="8789"/>
        </w:tabs>
        <w:spacing w:line="280" w:lineRule="atLeast"/>
        <w:ind w:left="113"/>
      </w:pPr>
      <w:r>
        <w:rPr>
          <w:sz w:val="14"/>
          <w:szCs w:val="14"/>
        </w:rPr>
        <w:t xml:space="preserve">Kopi: </w:t>
      </w:r>
    </w:p>
    <w:p w14:paraId="314D5F07" w14:textId="77777777" w:rsidR="005E09B0" w:rsidRDefault="005E09B0"/>
    <w:sectPr w:rsidR="005E09B0" w:rsidSect="00796CD7">
      <w:headerReference w:type="default" r:id="rId6"/>
      <w:footerReference w:type="default" r:id="rId7"/>
      <w:headerReference w:type="first" r:id="rId8"/>
      <w:footerReference w:type="first" r:id="rId9"/>
      <w:pgSz w:w="11906" w:h="16838" w:code="9"/>
      <w:pgMar w:top="1134" w:right="1985" w:bottom="567" w:left="1247" w:header="567" w:footer="284" w:gutter="113"/>
      <w:paperSrc w:first="7" w:other="7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177C05" w14:textId="77777777" w:rsidR="00881CA8" w:rsidRDefault="00881CA8">
      <w:r>
        <w:separator/>
      </w:r>
    </w:p>
  </w:endnote>
  <w:endnote w:type="continuationSeparator" w:id="0">
    <w:p w14:paraId="42AE8E56" w14:textId="77777777" w:rsidR="00881CA8" w:rsidRDefault="00881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151F7A" w14:textId="77777777" w:rsidR="009964D0" w:rsidRDefault="009964D0">
    <w:pPr>
      <w:pStyle w:val="Bunntekst"/>
    </w:pPr>
  </w:p>
  <w:p w14:paraId="50653D5F" w14:textId="77777777" w:rsidR="009964D0" w:rsidRDefault="009964D0">
    <w:pPr>
      <w:pStyle w:val="Bunntekst"/>
    </w:pPr>
  </w:p>
  <w:p w14:paraId="56F04C3D" w14:textId="77777777" w:rsidR="009964D0" w:rsidRDefault="009964D0">
    <w:pPr>
      <w:pStyle w:val="Bunntekst"/>
    </w:pPr>
  </w:p>
  <w:p w14:paraId="5BA99B1F" w14:textId="77777777" w:rsidR="009964D0" w:rsidRDefault="009964D0">
    <w:pPr>
      <w:pStyle w:val="Bunntekst"/>
    </w:pPr>
  </w:p>
  <w:p w14:paraId="14B0E1BC" w14:textId="77777777" w:rsidR="009964D0" w:rsidRDefault="009964D0">
    <w:pPr>
      <w:pStyle w:val="Bunn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7991C" w14:textId="77777777" w:rsidR="009964D0" w:rsidRDefault="007329DE" w:rsidP="004022BF">
    <w:pPr>
      <w:pStyle w:val="Bunntekst"/>
      <w:ind w:left="-1247"/>
    </w:pPr>
    <w:r>
      <w:rPr>
        <w:noProof/>
      </w:rPr>
      <w:drawing>
        <wp:anchor distT="0" distB="0" distL="114300" distR="114300" simplePos="0" relativeHeight="251658752" behindDoc="0" locked="0" layoutInCell="1" allowOverlap="1" wp14:anchorId="071D2405" wp14:editId="03FB75C3">
          <wp:simplePos x="0" y="0"/>
          <wp:positionH relativeFrom="column">
            <wp:posOffset>-619125</wp:posOffset>
          </wp:positionH>
          <wp:positionV relativeFrom="paragraph">
            <wp:posOffset>-857885</wp:posOffset>
          </wp:positionV>
          <wp:extent cx="6788785" cy="802005"/>
          <wp:effectExtent l="19050" t="0" r="0" b="0"/>
          <wp:wrapSquare wrapText="bothSides"/>
          <wp:docPr id="1" name="Bil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88785" cy="8020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449A43C" w14:textId="77777777" w:rsidR="0098273E" w:rsidRDefault="0098273E" w:rsidP="009964D0">
    <w:pPr>
      <w:pStyle w:val="Bunntekst"/>
      <w:ind w:left="-136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436797" w14:textId="77777777" w:rsidR="00881CA8" w:rsidRDefault="00881CA8">
      <w:r>
        <w:separator/>
      </w:r>
    </w:p>
  </w:footnote>
  <w:footnote w:type="continuationSeparator" w:id="0">
    <w:p w14:paraId="0313B773" w14:textId="77777777" w:rsidR="00881CA8" w:rsidRDefault="00881C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ED8C31" w14:textId="77777777" w:rsidR="0098273E" w:rsidRDefault="003312F4">
    <w:pPr>
      <w:pStyle w:val="Topptekst"/>
    </w:pPr>
    <w:r>
      <w:fldChar w:fldCharType="begin"/>
    </w:r>
    <w:r>
      <w:instrText>\PAGE</w:instrText>
    </w:r>
    <w:r>
      <w:fldChar w:fldCharType="separate"/>
    </w:r>
    <w:r w:rsidR="00796CD7">
      <w:rPr>
        <w:noProof/>
      </w:rPr>
      <w:t>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45F0A4" w14:textId="4B4DF6C4" w:rsidR="009964D0" w:rsidRDefault="00D73EF4">
    <w:pPr>
      <w:pStyle w:val="Topptekst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8B23161" wp14:editId="44F6CE1D">
              <wp:simplePos x="0" y="0"/>
              <wp:positionH relativeFrom="column">
                <wp:posOffset>3416935</wp:posOffset>
              </wp:positionH>
              <wp:positionV relativeFrom="paragraph">
                <wp:posOffset>142240</wp:posOffset>
              </wp:positionV>
              <wp:extent cx="2971800" cy="1600200"/>
              <wp:effectExtent l="0" t="0" r="2540" b="63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1600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E1782E" w14:textId="77777777" w:rsidR="00534B9D" w:rsidRPr="00CB5823" w:rsidRDefault="00534B9D" w:rsidP="00534B9D">
                          <w:pPr>
                            <w:spacing w:line="220" w:lineRule="atLeast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(HER LEGGES HTV-OMRÅDE INN)</w:t>
                          </w:r>
                        </w:p>
                        <w:p w14:paraId="44CC5B58" w14:textId="77777777" w:rsidR="00534B9D" w:rsidRDefault="00534B9D" w:rsidP="00534B9D">
                          <w:pPr>
                            <w:spacing w:line="220" w:lineRule="atLeast"/>
                            <w:jc w:val="right"/>
                          </w:pPr>
                        </w:p>
                        <w:p w14:paraId="6ED9289D" w14:textId="77777777" w:rsidR="00534B9D" w:rsidRDefault="00534B9D" w:rsidP="00534B9D">
                          <w:pPr>
                            <w:spacing w:line="220" w:lineRule="atLeast"/>
                            <w:jc w:val="righ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(Gateadresse)</w:t>
                          </w:r>
                        </w:p>
                        <w:p w14:paraId="1BF81396" w14:textId="77777777" w:rsidR="00534B9D" w:rsidRDefault="00534B9D" w:rsidP="00534B9D">
                          <w:pPr>
                            <w:spacing w:line="220" w:lineRule="atLeast"/>
                            <w:jc w:val="righ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(Postadresse)</w:t>
                          </w:r>
                        </w:p>
                        <w:p w14:paraId="17142169" w14:textId="77777777" w:rsidR="00534B9D" w:rsidRDefault="00534B9D" w:rsidP="00534B9D">
                          <w:pPr>
                            <w:spacing w:line="220" w:lineRule="atLeast"/>
                            <w:jc w:val="righ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(Postnummer POSTSTED)</w:t>
                          </w:r>
                        </w:p>
                        <w:p w14:paraId="7A526A4B" w14:textId="77777777" w:rsidR="004D5EB3" w:rsidRDefault="00534B9D" w:rsidP="00534B9D">
                          <w:pPr>
                            <w:spacing w:line="220" w:lineRule="atLeast"/>
                            <w:jc w:val="right"/>
                            <w:rPr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Tlf</w:t>
                          </w:r>
                          <w:r w:rsidRPr="00E93CA8">
                            <w:rPr>
                              <w:sz w:val="14"/>
                              <w:szCs w:val="14"/>
                            </w:rPr>
                            <w:t xml:space="preserve">.: </w:t>
                          </w:r>
                          <w:r>
                            <w:rPr>
                              <w:color w:val="000000"/>
                              <w:sz w:val="14"/>
                              <w:szCs w:val="14"/>
                            </w:rPr>
                            <w:t>nn nn nn nn</w:t>
                          </w:r>
                        </w:p>
                        <w:p w14:paraId="46C4C571" w14:textId="77777777" w:rsidR="00534B9D" w:rsidRPr="00E93CA8" w:rsidRDefault="004D5EB3" w:rsidP="00534B9D">
                          <w:pPr>
                            <w:spacing w:line="220" w:lineRule="atLeast"/>
                            <w:jc w:val="righ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  <w:szCs w:val="14"/>
                            </w:rPr>
                            <w:t>(Mobil:</w:t>
                          </w:r>
                          <w:r w:rsidR="00534B9D">
                            <w:rPr>
                              <w:color w:val="000000"/>
                              <w:sz w:val="14"/>
                              <w:szCs w:val="14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4"/>
                              <w:szCs w:val="14"/>
                            </w:rPr>
                            <w:t xml:space="preserve"> )</w:t>
                          </w:r>
                        </w:p>
                        <w:p w14:paraId="05D7662F" w14:textId="77777777" w:rsidR="00534B9D" w:rsidRPr="005847EE" w:rsidRDefault="00534B9D" w:rsidP="00534B9D">
                          <w:pPr>
                            <w:spacing w:line="220" w:lineRule="atLeast"/>
                            <w:jc w:val="righ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Faks: </w:t>
                          </w:r>
                          <w:r>
                            <w:rPr>
                              <w:color w:val="000000"/>
                              <w:sz w:val="14"/>
                              <w:szCs w:val="14"/>
                            </w:rPr>
                            <w:t>nn nn nn nn</w:t>
                          </w:r>
                        </w:p>
                        <w:p w14:paraId="3377BC4B" w14:textId="77777777" w:rsidR="00534B9D" w:rsidRDefault="00534B9D" w:rsidP="00534B9D">
                          <w:pPr>
                            <w:pStyle w:val="Bunntekst"/>
                            <w:tabs>
                              <w:tab w:val="left" w:pos="7230"/>
                            </w:tabs>
                            <w:spacing w:line="220" w:lineRule="atLeast"/>
                            <w:ind w:left="-108"/>
                            <w:jc w:val="right"/>
                            <w:rPr>
                              <w:sz w:val="14"/>
                              <w:szCs w:val="14"/>
                            </w:rPr>
                          </w:pPr>
                          <w:r w:rsidRPr="005847EE">
                            <w:rPr>
                              <w:sz w:val="14"/>
                              <w:szCs w:val="14"/>
                            </w:rPr>
                            <w:t>E-post</w:t>
                          </w:r>
                          <w:r>
                            <w:rPr>
                              <w:sz w:val="14"/>
                              <w:szCs w:val="14"/>
                            </w:rPr>
                            <w:t xml:space="preserve">: </w:t>
                          </w:r>
                        </w:p>
                        <w:p w14:paraId="137F4AF6" w14:textId="77777777" w:rsidR="004D5EB3" w:rsidRDefault="004D5EB3" w:rsidP="00534B9D">
                          <w:pPr>
                            <w:pStyle w:val="Bunntekst"/>
                            <w:tabs>
                              <w:tab w:val="left" w:pos="7230"/>
                            </w:tabs>
                            <w:spacing w:line="220" w:lineRule="atLeast"/>
                            <w:ind w:left="-108"/>
                            <w:jc w:val="right"/>
                            <w:rPr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(Åpningstid/kontordag: )</w:t>
                          </w:r>
                        </w:p>
                        <w:p w14:paraId="156B7E4F" w14:textId="77777777" w:rsidR="00534B9D" w:rsidRPr="005847EE" w:rsidRDefault="00534B9D" w:rsidP="00534B9D">
                          <w:pPr>
                            <w:spacing w:line="220" w:lineRule="atLeast"/>
                            <w:jc w:val="right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B2316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69.05pt;margin-top:11.2pt;width:234pt;height:12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" stroked="f">
              <v:textbox>
                <w:txbxContent>
                  <w:p w14:paraId="60E1782E" w14:textId="77777777" w:rsidR="00534B9D" w:rsidRPr="00CB5823" w:rsidRDefault="00534B9D" w:rsidP="00534B9D">
                    <w:pPr>
                      <w:spacing w:line="220" w:lineRule="atLeast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(HER LEGGES HTV-OMRÅDE INN)</w:t>
                    </w:r>
                  </w:p>
                  <w:p w14:paraId="44CC5B58" w14:textId="77777777" w:rsidR="00534B9D" w:rsidRDefault="00534B9D" w:rsidP="00534B9D">
                    <w:pPr>
                      <w:spacing w:line="220" w:lineRule="atLeast"/>
                      <w:jc w:val="right"/>
                    </w:pPr>
                  </w:p>
                  <w:p w14:paraId="6ED9289D" w14:textId="77777777" w:rsidR="00534B9D" w:rsidRDefault="00534B9D" w:rsidP="00534B9D">
                    <w:pPr>
                      <w:spacing w:line="220" w:lineRule="atLeast"/>
                      <w:jc w:val="right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(Gateadresse)</w:t>
                    </w:r>
                  </w:p>
                  <w:p w14:paraId="1BF81396" w14:textId="77777777" w:rsidR="00534B9D" w:rsidRDefault="00534B9D" w:rsidP="00534B9D">
                    <w:pPr>
                      <w:spacing w:line="220" w:lineRule="atLeast"/>
                      <w:jc w:val="right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(Postadresse)</w:t>
                    </w:r>
                  </w:p>
                  <w:p w14:paraId="17142169" w14:textId="77777777" w:rsidR="00534B9D" w:rsidRDefault="00534B9D" w:rsidP="00534B9D">
                    <w:pPr>
                      <w:spacing w:line="220" w:lineRule="atLeast"/>
                      <w:jc w:val="right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(Postnummer POSTSTED)</w:t>
                    </w:r>
                  </w:p>
                  <w:p w14:paraId="7A526A4B" w14:textId="77777777" w:rsidR="004D5EB3" w:rsidRDefault="00534B9D" w:rsidP="00534B9D">
                    <w:pPr>
                      <w:spacing w:line="220" w:lineRule="atLeast"/>
                      <w:jc w:val="right"/>
                      <w:rPr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Tlf</w:t>
                    </w:r>
                    <w:r w:rsidRPr="00E93CA8">
                      <w:rPr>
                        <w:sz w:val="14"/>
                        <w:szCs w:val="14"/>
                      </w:rPr>
                      <w:t xml:space="preserve">.: 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t>nn nn nn nn</w:t>
                    </w:r>
                  </w:p>
                  <w:p w14:paraId="46C4C571" w14:textId="77777777" w:rsidR="00534B9D" w:rsidRPr="00E93CA8" w:rsidRDefault="004D5EB3" w:rsidP="00534B9D">
                    <w:pPr>
                      <w:spacing w:line="220" w:lineRule="atLeast"/>
                      <w:jc w:val="righ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z w:val="14"/>
                        <w:szCs w:val="14"/>
                      </w:rPr>
                      <w:t>(Mobil:</w:t>
                    </w:r>
                    <w:r w:rsidR="00534B9D">
                      <w:rPr>
                        <w:color w:val="000000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t xml:space="preserve"> )</w:t>
                    </w:r>
                  </w:p>
                  <w:p w14:paraId="05D7662F" w14:textId="77777777" w:rsidR="00534B9D" w:rsidRPr="005847EE" w:rsidRDefault="00534B9D" w:rsidP="00534B9D">
                    <w:pPr>
                      <w:spacing w:line="220" w:lineRule="atLeast"/>
                      <w:jc w:val="right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Faks: 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t>nn nn nn nn</w:t>
                    </w:r>
                  </w:p>
                  <w:p w14:paraId="3377BC4B" w14:textId="77777777" w:rsidR="00534B9D" w:rsidRDefault="00534B9D" w:rsidP="00534B9D">
                    <w:pPr>
                      <w:pStyle w:val="Bunntekst"/>
                      <w:tabs>
                        <w:tab w:val="left" w:pos="7230"/>
                      </w:tabs>
                      <w:spacing w:line="220" w:lineRule="atLeast"/>
                      <w:ind w:left="-108"/>
                      <w:jc w:val="right"/>
                      <w:rPr>
                        <w:sz w:val="14"/>
                        <w:szCs w:val="14"/>
                      </w:rPr>
                    </w:pPr>
                    <w:r w:rsidRPr="005847EE">
                      <w:rPr>
                        <w:sz w:val="14"/>
                        <w:szCs w:val="14"/>
                      </w:rPr>
                      <w:t>E-post</w:t>
                    </w:r>
                    <w:r>
                      <w:rPr>
                        <w:sz w:val="14"/>
                        <w:szCs w:val="14"/>
                      </w:rPr>
                      <w:t xml:space="preserve">: </w:t>
                    </w:r>
                  </w:p>
                  <w:p w14:paraId="137F4AF6" w14:textId="77777777" w:rsidR="004D5EB3" w:rsidRDefault="004D5EB3" w:rsidP="00534B9D">
                    <w:pPr>
                      <w:pStyle w:val="Bunntekst"/>
                      <w:tabs>
                        <w:tab w:val="left" w:pos="7230"/>
                      </w:tabs>
                      <w:spacing w:line="220" w:lineRule="atLeast"/>
                      <w:ind w:left="-108"/>
                      <w:jc w:val="right"/>
                      <w:rPr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(Åpningstid/kontordag: )</w:t>
                    </w:r>
                  </w:p>
                  <w:p w14:paraId="156B7E4F" w14:textId="77777777" w:rsidR="00534B9D" w:rsidRPr="005847EE" w:rsidRDefault="00534B9D" w:rsidP="00534B9D">
                    <w:pPr>
                      <w:spacing w:line="220" w:lineRule="atLeast"/>
                      <w:jc w:val="right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562DA73B" w14:textId="77777777" w:rsidR="009964D0" w:rsidRDefault="009964D0">
    <w:pPr>
      <w:pStyle w:val="Topptekst"/>
    </w:pPr>
  </w:p>
  <w:p w14:paraId="3075729A" w14:textId="77777777" w:rsidR="009964D0" w:rsidRDefault="009964D0">
    <w:pPr>
      <w:pStyle w:val="Topptekst"/>
    </w:pPr>
  </w:p>
  <w:p w14:paraId="24BA5490" w14:textId="77777777" w:rsidR="009964D0" w:rsidRDefault="009964D0">
    <w:pPr>
      <w:pStyle w:val="Topptekst"/>
    </w:pPr>
  </w:p>
  <w:p w14:paraId="1B4AF141" w14:textId="77777777" w:rsidR="009964D0" w:rsidRDefault="009964D0">
    <w:pPr>
      <w:pStyle w:val="Topptekst"/>
    </w:pPr>
  </w:p>
  <w:p w14:paraId="25161565" w14:textId="77777777" w:rsidR="009964D0" w:rsidRDefault="009964D0">
    <w:pPr>
      <w:pStyle w:val="Topptekst"/>
    </w:pPr>
  </w:p>
  <w:p w14:paraId="5B3F81CE" w14:textId="77777777" w:rsidR="00534B9D" w:rsidRDefault="00534B9D">
    <w:pPr>
      <w:pStyle w:val="Top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6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2F4"/>
    <w:rsid w:val="00015D4F"/>
    <w:rsid w:val="00025FE3"/>
    <w:rsid w:val="00033E88"/>
    <w:rsid w:val="00055794"/>
    <w:rsid w:val="00076745"/>
    <w:rsid w:val="0008085C"/>
    <w:rsid w:val="00080A14"/>
    <w:rsid w:val="00093FBC"/>
    <w:rsid w:val="000A4253"/>
    <w:rsid w:val="00110FE0"/>
    <w:rsid w:val="00117C67"/>
    <w:rsid w:val="001D23BE"/>
    <w:rsid w:val="001D5653"/>
    <w:rsid w:val="001F66D4"/>
    <w:rsid w:val="00204DA0"/>
    <w:rsid w:val="002579FA"/>
    <w:rsid w:val="002743E0"/>
    <w:rsid w:val="002823B8"/>
    <w:rsid w:val="002C5ABD"/>
    <w:rsid w:val="002C77C7"/>
    <w:rsid w:val="002E0CEF"/>
    <w:rsid w:val="002F1662"/>
    <w:rsid w:val="0030522E"/>
    <w:rsid w:val="003312F4"/>
    <w:rsid w:val="0035766D"/>
    <w:rsid w:val="0038545E"/>
    <w:rsid w:val="003A0721"/>
    <w:rsid w:val="003B7A5E"/>
    <w:rsid w:val="004022BF"/>
    <w:rsid w:val="00424926"/>
    <w:rsid w:val="00430C46"/>
    <w:rsid w:val="00437535"/>
    <w:rsid w:val="00452E82"/>
    <w:rsid w:val="0046403F"/>
    <w:rsid w:val="004A4837"/>
    <w:rsid w:val="004B0428"/>
    <w:rsid w:val="004C1E70"/>
    <w:rsid w:val="004D3506"/>
    <w:rsid w:val="004D5EB3"/>
    <w:rsid w:val="004E2113"/>
    <w:rsid w:val="004E458C"/>
    <w:rsid w:val="005118D7"/>
    <w:rsid w:val="0052417B"/>
    <w:rsid w:val="00534B9D"/>
    <w:rsid w:val="00553DC1"/>
    <w:rsid w:val="0055504F"/>
    <w:rsid w:val="00562FD3"/>
    <w:rsid w:val="00582ABF"/>
    <w:rsid w:val="00587F74"/>
    <w:rsid w:val="005A6A7C"/>
    <w:rsid w:val="005B793D"/>
    <w:rsid w:val="005C017B"/>
    <w:rsid w:val="005D3ACF"/>
    <w:rsid w:val="005E09B0"/>
    <w:rsid w:val="0062502B"/>
    <w:rsid w:val="00640E85"/>
    <w:rsid w:val="006706AA"/>
    <w:rsid w:val="00681C89"/>
    <w:rsid w:val="006A3CBB"/>
    <w:rsid w:val="006A41B8"/>
    <w:rsid w:val="006C3C22"/>
    <w:rsid w:val="006D7B77"/>
    <w:rsid w:val="006E0A64"/>
    <w:rsid w:val="006E18D7"/>
    <w:rsid w:val="0071696C"/>
    <w:rsid w:val="007329DE"/>
    <w:rsid w:val="00736601"/>
    <w:rsid w:val="007626B2"/>
    <w:rsid w:val="0076754E"/>
    <w:rsid w:val="00796CD7"/>
    <w:rsid w:val="007A64B8"/>
    <w:rsid w:val="007E154A"/>
    <w:rsid w:val="008159A8"/>
    <w:rsid w:val="0082099B"/>
    <w:rsid w:val="00825240"/>
    <w:rsid w:val="00826B6C"/>
    <w:rsid w:val="00833D17"/>
    <w:rsid w:val="00835693"/>
    <w:rsid w:val="00843F78"/>
    <w:rsid w:val="0086066C"/>
    <w:rsid w:val="00873268"/>
    <w:rsid w:val="00881CA8"/>
    <w:rsid w:val="008871E5"/>
    <w:rsid w:val="00892626"/>
    <w:rsid w:val="00893515"/>
    <w:rsid w:val="008A6798"/>
    <w:rsid w:val="008E556D"/>
    <w:rsid w:val="00900B34"/>
    <w:rsid w:val="0096259F"/>
    <w:rsid w:val="00965A10"/>
    <w:rsid w:val="0098273E"/>
    <w:rsid w:val="009964D0"/>
    <w:rsid w:val="009A6856"/>
    <w:rsid w:val="009B0048"/>
    <w:rsid w:val="009D386D"/>
    <w:rsid w:val="009D6683"/>
    <w:rsid w:val="009F5265"/>
    <w:rsid w:val="00A13CD1"/>
    <w:rsid w:val="00A37085"/>
    <w:rsid w:val="00A7304B"/>
    <w:rsid w:val="00A82F53"/>
    <w:rsid w:val="00A8418E"/>
    <w:rsid w:val="00A86F92"/>
    <w:rsid w:val="00A916FC"/>
    <w:rsid w:val="00AA4DBB"/>
    <w:rsid w:val="00AB28A6"/>
    <w:rsid w:val="00AB6B9F"/>
    <w:rsid w:val="00AC2258"/>
    <w:rsid w:val="00AD306A"/>
    <w:rsid w:val="00AF46D0"/>
    <w:rsid w:val="00B3273B"/>
    <w:rsid w:val="00B54FBE"/>
    <w:rsid w:val="00B5551A"/>
    <w:rsid w:val="00B87867"/>
    <w:rsid w:val="00B90A6B"/>
    <w:rsid w:val="00BA0F02"/>
    <w:rsid w:val="00BB679A"/>
    <w:rsid w:val="00BF44B3"/>
    <w:rsid w:val="00C318E0"/>
    <w:rsid w:val="00C375C7"/>
    <w:rsid w:val="00C416C8"/>
    <w:rsid w:val="00C44A3F"/>
    <w:rsid w:val="00C5213D"/>
    <w:rsid w:val="00CE1191"/>
    <w:rsid w:val="00CE4A2A"/>
    <w:rsid w:val="00D0798F"/>
    <w:rsid w:val="00D22966"/>
    <w:rsid w:val="00D41F15"/>
    <w:rsid w:val="00D73EF4"/>
    <w:rsid w:val="00D86446"/>
    <w:rsid w:val="00D91EA8"/>
    <w:rsid w:val="00DC6A4B"/>
    <w:rsid w:val="00DD346B"/>
    <w:rsid w:val="00DE5FC7"/>
    <w:rsid w:val="00E0572A"/>
    <w:rsid w:val="00E13DED"/>
    <w:rsid w:val="00E459F7"/>
    <w:rsid w:val="00EA39DB"/>
    <w:rsid w:val="00F33319"/>
    <w:rsid w:val="00F33B37"/>
    <w:rsid w:val="00F44E37"/>
    <w:rsid w:val="00FA590F"/>
    <w:rsid w:val="00FC5028"/>
    <w:rsid w:val="00FD1DB2"/>
    <w:rsid w:val="00FE0BAD"/>
    <w:rsid w:val="00FE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562B07F"/>
  <w15:docId w15:val="{6AA4AF99-F8C6-4ED8-8583-E59E8B7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D3506"/>
    <w:rPr>
      <w:rFonts w:ascii="Arial" w:hAnsi="Arial" w:cs="Arial"/>
    </w:rPr>
  </w:style>
  <w:style w:type="paragraph" w:styleId="Overskrift1">
    <w:name w:val="heading 1"/>
    <w:basedOn w:val="Normal"/>
    <w:next w:val="Normal"/>
    <w:autoRedefine/>
    <w:qFormat/>
    <w:rsid w:val="003B7A5E"/>
    <w:pPr>
      <w:spacing w:before="360"/>
      <w:outlineLvl w:val="0"/>
    </w:pPr>
    <w:rPr>
      <w:b/>
      <w:sz w:val="40"/>
    </w:rPr>
  </w:style>
  <w:style w:type="paragraph" w:styleId="Overskrift2">
    <w:name w:val="heading 2"/>
    <w:basedOn w:val="Normal"/>
    <w:next w:val="Normal"/>
    <w:autoRedefine/>
    <w:qFormat/>
    <w:rsid w:val="003B7A5E"/>
    <w:pPr>
      <w:spacing w:before="240"/>
      <w:outlineLvl w:val="1"/>
    </w:pPr>
    <w:rPr>
      <w:b/>
      <w:sz w:val="32"/>
    </w:rPr>
  </w:style>
  <w:style w:type="paragraph" w:styleId="Overskrift3">
    <w:name w:val="heading 3"/>
    <w:basedOn w:val="Normal"/>
    <w:next w:val="Normal"/>
    <w:autoRedefine/>
    <w:qFormat/>
    <w:rsid w:val="003B7A5E"/>
    <w:pPr>
      <w:spacing w:before="120"/>
      <w:outlineLvl w:val="2"/>
    </w:pPr>
    <w:rPr>
      <w:b/>
      <w:sz w:val="2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INNH3">
    <w:name w:val="toc 3"/>
    <w:basedOn w:val="Normal"/>
    <w:next w:val="Normal"/>
    <w:semiHidden/>
    <w:rsid w:val="003B7A5E"/>
    <w:rPr>
      <w:smallCaps/>
      <w:sz w:val="22"/>
    </w:rPr>
  </w:style>
  <w:style w:type="paragraph" w:styleId="INNH2">
    <w:name w:val="toc 2"/>
    <w:basedOn w:val="Normal"/>
    <w:next w:val="Normal"/>
    <w:semiHidden/>
    <w:rsid w:val="003B7A5E"/>
    <w:rPr>
      <w:b/>
      <w:smallCaps/>
      <w:sz w:val="22"/>
    </w:rPr>
  </w:style>
  <w:style w:type="paragraph" w:styleId="INNH1">
    <w:name w:val="toc 1"/>
    <w:basedOn w:val="Normal"/>
    <w:next w:val="Normal"/>
    <w:semiHidden/>
    <w:rsid w:val="003B7A5E"/>
    <w:pPr>
      <w:spacing w:before="360" w:after="360"/>
    </w:pPr>
    <w:rPr>
      <w:b/>
      <w:caps/>
      <w:sz w:val="22"/>
      <w:u w:val="single"/>
    </w:rPr>
  </w:style>
  <w:style w:type="paragraph" w:styleId="Bunntekst">
    <w:name w:val="footer"/>
    <w:basedOn w:val="Normal"/>
    <w:rsid w:val="003B7A5E"/>
    <w:pPr>
      <w:tabs>
        <w:tab w:val="center" w:pos="4252"/>
        <w:tab w:val="right" w:pos="8504"/>
      </w:tabs>
    </w:pPr>
    <w:rPr>
      <w:sz w:val="16"/>
    </w:rPr>
  </w:style>
  <w:style w:type="paragraph" w:styleId="Topptekst">
    <w:name w:val="header"/>
    <w:basedOn w:val="Normal"/>
    <w:rsid w:val="003B7A5E"/>
    <w:pPr>
      <w:tabs>
        <w:tab w:val="center" w:pos="4252"/>
        <w:tab w:val="right" w:pos="8504"/>
      </w:tabs>
      <w:jc w:val="center"/>
    </w:pPr>
  </w:style>
  <w:style w:type="paragraph" w:styleId="Vanliginnrykk">
    <w:name w:val="Normal Indent"/>
    <w:basedOn w:val="Normal"/>
    <w:rsid w:val="003B7A5E"/>
    <w:pPr>
      <w:ind w:left="708"/>
    </w:pPr>
  </w:style>
  <w:style w:type="paragraph" w:styleId="INNH4">
    <w:name w:val="toc 4"/>
    <w:basedOn w:val="Normal"/>
    <w:next w:val="Normal"/>
    <w:autoRedefine/>
    <w:semiHidden/>
    <w:rsid w:val="003B7A5E"/>
    <w:rPr>
      <w:sz w:val="22"/>
    </w:rPr>
  </w:style>
  <w:style w:type="paragraph" w:styleId="INNH5">
    <w:name w:val="toc 5"/>
    <w:basedOn w:val="Normal"/>
    <w:next w:val="Normal"/>
    <w:autoRedefine/>
    <w:semiHidden/>
    <w:rsid w:val="003B7A5E"/>
    <w:rPr>
      <w:sz w:val="22"/>
    </w:rPr>
  </w:style>
  <w:style w:type="paragraph" w:styleId="INNH6">
    <w:name w:val="toc 6"/>
    <w:basedOn w:val="Normal"/>
    <w:next w:val="Normal"/>
    <w:autoRedefine/>
    <w:semiHidden/>
    <w:rsid w:val="003B7A5E"/>
    <w:rPr>
      <w:sz w:val="22"/>
    </w:rPr>
  </w:style>
  <w:style w:type="paragraph" w:styleId="INNH7">
    <w:name w:val="toc 7"/>
    <w:basedOn w:val="Normal"/>
    <w:next w:val="Normal"/>
    <w:autoRedefine/>
    <w:semiHidden/>
    <w:rsid w:val="003B7A5E"/>
    <w:rPr>
      <w:sz w:val="22"/>
    </w:rPr>
  </w:style>
  <w:style w:type="paragraph" w:styleId="INNH8">
    <w:name w:val="toc 8"/>
    <w:basedOn w:val="Normal"/>
    <w:next w:val="Normal"/>
    <w:autoRedefine/>
    <w:semiHidden/>
    <w:rsid w:val="003B7A5E"/>
    <w:rPr>
      <w:sz w:val="22"/>
    </w:rPr>
  </w:style>
  <w:style w:type="paragraph" w:styleId="INNH9">
    <w:name w:val="toc 9"/>
    <w:basedOn w:val="Normal"/>
    <w:next w:val="Normal"/>
    <w:autoRedefine/>
    <w:semiHidden/>
    <w:rsid w:val="003B7A5E"/>
    <w:rPr>
      <w:sz w:val="22"/>
    </w:rPr>
  </w:style>
  <w:style w:type="table" w:styleId="Tabellrutenett">
    <w:name w:val="Table Grid"/>
    <w:basedOn w:val="Vanligtabell"/>
    <w:rsid w:val="004D35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kobling">
    <w:name w:val="Hyperlink"/>
    <w:basedOn w:val="Standardskriftforavsnitt"/>
    <w:rsid w:val="00534B9D"/>
    <w:rPr>
      <w:color w:val="0000FF"/>
      <w:u w:val="single"/>
    </w:rPr>
  </w:style>
  <w:style w:type="paragraph" w:styleId="Bobletekst">
    <w:name w:val="Balloon Text"/>
    <w:basedOn w:val="Normal"/>
    <w:link w:val="BobletekstTegn"/>
    <w:rsid w:val="00900B34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rsid w:val="00900B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Maler\Tidligere%20maler\nsf%20no\HTV\HTV%20brevmal%20farger.dotx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HTV brevmal farger.dotx</Template>
  <TotalTime>2</TotalTime>
  <Pages>1</Pages>
  <Words>133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     </vt:lpstr>
    </vt:vector>
  </TitlesOfParts>
  <Company>Norsk Sykepleierforbund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marbraa</dc:creator>
  <cp:lastModifiedBy>Eirik Rikardsen</cp:lastModifiedBy>
  <cp:revision>2</cp:revision>
  <cp:lastPrinted>2006-05-03T12:35:00Z</cp:lastPrinted>
  <dcterms:created xsi:type="dcterms:W3CDTF">2019-11-26T14:07:00Z</dcterms:created>
  <dcterms:modified xsi:type="dcterms:W3CDTF">2019-11-26T14:07:00Z</dcterms:modified>
</cp:coreProperties>
</file>